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678A" w:rsidRPr="00E73FC2" w:rsidRDefault="008D678A" w:rsidP="00EC23E3">
      <w:r w:rsidRPr="00E73FC2">
        <w:t>«_____»_________20_____ г. №_____</w:t>
      </w:r>
    </w:p>
    <w:p w:rsidR="008D678A" w:rsidRPr="00E73FC2" w:rsidRDefault="008D678A" w:rsidP="00EC23E3">
      <w:r w:rsidRPr="00E73FC2">
        <w:t>________________________________</w:t>
      </w:r>
      <w:r w:rsidRPr="00E73FC2">
        <w:tab/>
      </w:r>
      <w:r w:rsidRPr="00E73FC2">
        <w:tab/>
      </w:r>
      <w:r w:rsidRPr="00E73FC2">
        <w:tab/>
      </w:r>
    </w:p>
    <w:tbl>
      <w:tblPr>
        <w:tblW w:w="0" w:type="auto"/>
        <w:jc w:val="right"/>
        <w:tblLook w:val="00A0"/>
      </w:tblPr>
      <w:tblGrid>
        <w:gridCol w:w="4266"/>
        <w:gridCol w:w="6156"/>
      </w:tblGrid>
      <w:tr w:rsidR="008D678A" w:rsidRPr="00E73FC2">
        <w:trPr>
          <w:jc w:val="right"/>
        </w:trPr>
        <w:tc>
          <w:tcPr>
            <w:tcW w:w="5718" w:type="dxa"/>
          </w:tcPr>
          <w:p w:rsidR="008D678A" w:rsidRPr="00E73FC2" w:rsidRDefault="008D678A" w:rsidP="00E73FC2">
            <w:pPr>
              <w:tabs>
                <w:tab w:val="left" w:pos="3836"/>
              </w:tabs>
              <w:jc w:val="both"/>
            </w:pPr>
            <w:r w:rsidRPr="00E73FC2">
              <w:tab/>
            </w:r>
          </w:p>
        </w:tc>
        <w:tc>
          <w:tcPr>
            <w:tcW w:w="6150" w:type="dxa"/>
          </w:tcPr>
          <w:p w:rsidR="008D678A" w:rsidRPr="00E73FC2" w:rsidRDefault="008D678A" w:rsidP="00E003CA">
            <w:pPr>
              <w:jc w:val="both"/>
            </w:pPr>
            <w:r w:rsidRPr="00E73FC2">
              <w:t>Заведующей МАДОУ «Детский сад №</w:t>
            </w:r>
            <w:r>
              <w:t>72</w:t>
            </w:r>
            <w:r w:rsidRPr="00E73FC2">
              <w:t>»</w:t>
            </w:r>
          </w:p>
        </w:tc>
      </w:tr>
      <w:tr w:rsidR="008D678A" w:rsidRPr="00E73FC2">
        <w:trPr>
          <w:jc w:val="right"/>
        </w:trPr>
        <w:tc>
          <w:tcPr>
            <w:tcW w:w="5718" w:type="dxa"/>
          </w:tcPr>
          <w:p w:rsidR="008D678A" w:rsidRPr="00E73FC2" w:rsidRDefault="008D678A" w:rsidP="00A87E04">
            <w:pPr>
              <w:jc w:val="both"/>
            </w:pPr>
          </w:p>
        </w:tc>
        <w:tc>
          <w:tcPr>
            <w:tcW w:w="6150" w:type="dxa"/>
          </w:tcPr>
          <w:p w:rsidR="008D678A" w:rsidRPr="00E73FC2" w:rsidRDefault="008D678A" w:rsidP="00A87E04">
            <w:pPr>
              <w:jc w:val="both"/>
              <w:rPr>
                <w:lang w:val="en-US"/>
              </w:rPr>
            </w:pPr>
            <w:r>
              <w:t>Салминой Л.С.</w:t>
            </w:r>
          </w:p>
        </w:tc>
      </w:tr>
      <w:tr w:rsidR="008D678A" w:rsidRPr="00E73FC2">
        <w:trPr>
          <w:jc w:val="right"/>
        </w:trPr>
        <w:tc>
          <w:tcPr>
            <w:tcW w:w="5718" w:type="dxa"/>
          </w:tcPr>
          <w:p w:rsidR="008D678A" w:rsidRPr="00E73FC2" w:rsidRDefault="008D678A" w:rsidP="00EC23E3">
            <w:pPr>
              <w:ind w:left="317"/>
              <w:jc w:val="both"/>
            </w:pPr>
          </w:p>
        </w:tc>
        <w:tc>
          <w:tcPr>
            <w:tcW w:w="6150" w:type="dxa"/>
          </w:tcPr>
          <w:p w:rsidR="008D678A" w:rsidRPr="00E73FC2" w:rsidRDefault="008D678A" w:rsidP="00A87E04">
            <w:pPr>
              <w:jc w:val="both"/>
            </w:pPr>
            <w:r w:rsidRPr="00E73FC2">
              <w:t>от ____________________________________________,</w:t>
            </w:r>
          </w:p>
          <w:p w:rsidR="008D678A" w:rsidRPr="00E73FC2" w:rsidRDefault="008D678A" w:rsidP="00A87E04">
            <w:pPr>
              <w:jc w:val="both"/>
              <w:rPr>
                <w:lang w:val="en-US"/>
              </w:rPr>
            </w:pPr>
            <w:r w:rsidRPr="00E73FC2">
              <w:t>_______________________________________________</w:t>
            </w:r>
          </w:p>
        </w:tc>
      </w:tr>
      <w:tr w:rsidR="008D678A" w:rsidRPr="00E73FC2">
        <w:trPr>
          <w:jc w:val="right"/>
        </w:trPr>
        <w:tc>
          <w:tcPr>
            <w:tcW w:w="5718" w:type="dxa"/>
          </w:tcPr>
          <w:p w:rsidR="008D678A" w:rsidRPr="00E73FC2" w:rsidRDefault="008D678A" w:rsidP="00A87E04">
            <w:pPr>
              <w:pStyle w:val="Style1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150" w:type="dxa"/>
          </w:tcPr>
          <w:p w:rsidR="008D678A" w:rsidRPr="00E73FC2" w:rsidRDefault="008D678A" w:rsidP="00A87E04">
            <w:pPr>
              <w:pStyle w:val="Style1"/>
              <w:rPr>
                <w:rFonts w:ascii="Times New Roman" w:hAnsi="Times New Roman" w:cs="Times New Roman"/>
                <w:sz w:val="24"/>
                <w:szCs w:val="24"/>
              </w:rPr>
            </w:pPr>
            <w:r w:rsidRPr="00E73FC2">
              <w:rPr>
                <w:rFonts w:ascii="Times New Roman" w:hAnsi="Times New Roman" w:cs="Times New Roman"/>
                <w:sz w:val="24"/>
                <w:szCs w:val="24"/>
              </w:rPr>
              <w:t xml:space="preserve">паспорт _________     ______________________________ </w:t>
            </w:r>
          </w:p>
          <w:p w:rsidR="008D678A" w:rsidRPr="00E73FC2" w:rsidRDefault="008D678A" w:rsidP="00A87E04">
            <w:pPr>
              <w:pStyle w:val="Style1"/>
              <w:rPr>
                <w:rFonts w:ascii="Times New Roman" w:hAnsi="Times New Roman" w:cs="Times New Roman"/>
                <w:sz w:val="24"/>
                <w:szCs w:val="24"/>
              </w:rPr>
            </w:pPr>
            <w:r w:rsidRPr="00E73FC2">
              <w:rPr>
                <w:rFonts w:ascii="Times New Roman" w:hAnsi="Times New Roman" w:cs="Times New Roman"/>
                <w:sz w:val="24"/>
                <w:szCs w:val="24"/>
              </w:rPr>
              <w:t>выдан ___________________________________________</w:t>
            </w:r>
          </w:p>
          <w:p w:rsidR="008D678A" w:rsidRPr="00E73FC2" w:rsidRDefault="008D678A" w:rsidP="00A87E04">
            <w:pPr>
              <w:pStyle w:val="Style1"/>
              <w:rPr>
                <w:rFonts w:ascii="Times New Roman" w:hAnsi="Times New Roman" w:cs="Times New Roman"/>
                <w:sz w:val="24"/>
                <w:szCs w:val="24"/>
              </w:rPr>
            </w:pPr>
            <w:r w:rsidRPr="00E73FC2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_________________________________________________,</w:t>
            </w:r>
          </w:p>
        </w:tc>
      </w:tr>
      <w:tr w:rsidR="008D678A" w:rsidRPr="00E73FC2">
        <w:trPr>
          <w:jc w:val="right"/>
        </w:trPr>
        <w:tc>
          <w:tcPr>
            <w:tcW w:w="5718" w:type="dxa"/>
          </w:tcPr>
          <w:p w:rsidR="008D678A" w:rsidRPr="00E73FC2" w:rsidRDefault="008D678A" w:rsidP="00A87E04">
            <w:pPr>
              <w:jc w:val="both"/>
            </w:pPr>
          </w:p>
        </w:tc>
        <w:tc>
          <w:tcPr>
            <w:tcW w:w="6150" w:type="dxa"/>
          </w:tcPr>
          <w:p w:rsidR="008D678A" w:rsidRPr="00E73FC2" w:rsidRDefault="008D678A" w:rsidP="00A87E04">
            <w:pPr>
              <w:jc w:val="both"/>
            </w:pPr>
            <w:r w:rsidRPr="00E73FC2">
              <w:t>проживающего(ей) по адресу: ______________________</w:t>
            </w:r>
          </w:p>
          <w:p w:rsidR="008D678A" w:rsidRPr="00E73FC2" w:rsidRDefault="008D678A" w:rsidP="00A87E04">
            <w:pPr>
              <w:jc w:val="both"/>
            </w:pPr>
            <w:r w:rsidRPr="00E73FC2">
              <w:t>_______________________________________________</w:t>
            </w:r>
          </w:p>
        </w:tc>
      </w:tr>
      <w:tr w:rsidR="008D678A" w:rsidRPr="00E73FC2">
        <w:trPr>
          <w:jc w:val="right"/>
        </w:trPr>
        <w:tc>
          <w:tcPr>
            <w:tcW w:w="5718" w:type="dxa"/>
          </w:tcPr>
          <w:p w:rsidR="008D678A" w:rsidRPr="00E73FC2" w:rsidRDefault="008D678A" w:rsidP="00A87E04">
            <w:pPr>
              <w:jc w:val="both"/>
            </w:pPr>
          </w:p>
        </w:tc>
        <w:tc>
          <w:tcPr>
            <w:tcW w:w="6150" w:type="dxa"/>
          </w:tcPr>
          <w:p w:rsidR="008D678A" w:rsidRPr="00E73FC2" w:rsidRDefault="008D678A" w:rsidP="00A87E04">
            <w:pPr>
              <w:jc w:val="both"/>
            </w:pPr>
            <w:r w:rsidRPr="00E73FC2">
              <w:t>_______________________________________________</w:t>
            </w:r>
          </w:p>
        </w:tc>
      </w:tr>
      <w:tr w:rsidR="008D678A" w:rsidRPr="00E73FC2">
        <w:trPr>
          <w:jc w:val="right"/>
        </w:trPr>
        <w:tc>
          <w:tcPr>
            <w:tcW w:w="5718" w:type="dxa"/>
          </w:tcPr>
          <w:p w:rsidR="008D678A" w:rsidRPr="00E73FC2" w:rsidRDefault="008D678A" w:rsidP="00A87E04">
            <w:pPr>
              <w:jc w:val="both"/>
            </w:pPr>
          </w:p>
        </w:tc>
        <w:tc>
          <w:tcPr>
            <w:tcW w:w="6150" w:type="dxa"/>
          </w:tcPr>
          <w:p w:rsidR="008D678A" w:rsidRPr="00E73FC2" w:rsidRDefault="008D678A" w:rsidP="00A87E04">
            <w:pPr>
              <w:jc w:val="both"/>
            </w:pPr>
            <w:r w:rsidRPr="00E73FC2">
              <w:t>контактный телефон: _____________________________</w:t>
            </w:r>
          </w:p>
        </w:tc>
      </w:tr>
    </w:tbl>
    <w:p w:rsidR="008D678A" w:rsidRPr="00E73FC2" w:rsidRDefault="008D678A" w:rsidP="00EC23E3">
      <w:pPr>
        <w:tabs>
          <w:tab w:val="left" w:pos="3600"/>
        </w:tabs>
        <w:rPr>
          <w:b/>
          <w:bCs/>
        </w:rPr>
      </w:pPr>
    </w:p>
    <w:p w:rsidR="008D678A" w:rsidRPr="00E73FC2" w:rsidRDefault="008D678A" w:rsidP="005B71AD">
      <w:pPr>
        <w:tabs>
          <w:tab w:val="left" w:pos="3600"/>
        </w:tabs>
        <w:jc w:val="center"/>
        <w:rPr>
          <w:b/>
          <w:bCs/>
        </w:rPr>
      </w:pPr>
    </w:p>
    <w:p w:rsidR="008D678A" w:rsidRPr="00E73FC2" w:rsidRDefault="008D678A" w:rsidP="00EC23E3">
      <w:pPr>
        <w:tabs>
          <w:tab w:val="left" w:pos="3600"/>
        </w:tabs>
        <w:jc w:val="center"/>
        <w:rPr>
          <w:b/>
          <w:bCs/>
        </w:rPr>
      </w:pPr>
      <w:r w:rsidRPr="00E73FC2">
        <w:rPr>
          <w:b/>
          <w:bCs/>
        </w:rPr>
        <w:t>ЗАЯВЛЕНИЕ.</w:t>
      </w:r>
    </w:p>
    <w:p w:rsidR="008D678A" w:rsidRPr="00E73FC2" w:rsidRDefault="008D678A" w:rsidP="00EC23E3">
      <w:pPr>
        <w:tabs>
          <w:tab w:val="left" w:pos="2310"/>
        </w:tabs>
      </w:pPr>
      <w:r w:rsidRPr="00E73FC2">
        <w:t>Прошу зачислить моего ребенка ________________________________________________________</w:t>
      </w:r>
    </w:p>
    <w:p w:rsidR="008D678A" w:rsidRPr="00E73FC2" w:rsidRDefault="008D678A" w:rsidP="00EC23E3">
      <w:pPr>
        <w:tabs>
          <w:tab w:val="left" w:pos="2310"/>
        </w:tabs>
      </w:pPr>
      <w:r w:rsidRPr="00E73FC2">
        <w:t>____________________________________________________________________________________</w:t>
      </w:r>
    </w:p>
    <w:p w:rsidR="008D678A" w:rsidRPr="00E73FC2" w:rsidRDefault="008D678A" w:rsidP="00EC23E3">
      <w:pPr>
        <w:tabs>
          <w:tab w:val="left" w:pos="2310"/>
        </w:tabs>
        <w:jc w:val="center"/>
        <w:rPr>
          <w:sz w:val="16"/>
          <w:szCs w:val="16"/>
        </w:rPr>
      </w:pPr>
      <w:r w:rsidRPr="00E73FC2">
        <w:rPr>
          <w:sz w:val="16"/>
          <w:szCs w:val="16"/>
        </w:rPr>
        <w:t xml:space="preserve">                                ФИО ребенка (полностью) </w:t>
      </w:r>
    </w:p>
    <w:p w:rsidR="008D678A" w:rsidRPr="00E73FC2" w:rsidRDefault="008D678A" w:rsidP="00EC23E3">
      <w:pPr>
        <w:tabs>
          <w:tab w:val="left" w:pos="2310"/>
        </w:tabs>
      </w:pPr>
      <w:r w:rsidRPr="00E73FC2">
        <w:t>__________________ года рождения , место рождения_____________________________________ проживающего по адресу______________________________________________________________</w:t>
      </w:r>
    </w:p>
    <w:p w:rsidR="008D678A" w:rsidRPr="00E73FC2" w:rsidRDefault="008D678A" w:rsidP="009F41D0">
      <w:pPr>
        <w:tabs>
          <w:tab w:val="left" w:pos="2310"/>
        </w:tabs>
      </w:pPr>
      <w:r w:rsidRPr="00E73FC2">
        <w:t xml:space="preserve">в Муниципальное автономное дошкольное  образовательное  учреждение   «Детский сад № </w:t>
      </w:r>
      <w:r>
        <w:t>72</w:t>
      </w:r>
      <w:r w:rsidRPr="00E73FC2">
        <w:t xml:space="preserve"> комбинированного вида» Авиастроительного района г. Казани на обучение по образовательной программе дошкольного образования.   Язык образования- ________________________________, родной язык из числа языков России- ___________________________________________________</w:t>
      </w:r>
    </w:p>
    <w:p w:rsidR="008D678A" w:rsidRPr="00E73FC2" w:rsidRDefault="008D678A" w:rsidP="005B71AD">
      <w:r w:rsidRPr="00E73FC2">
        <w:t>Ф.И. О. матери (законного представителя) ________________________________________________</w:t>
      </w:r>
    </w:p>
    <w:p w:rsidR="008D678A" w:rsidRPr="00E73FC2" w:rsidRDefault="008D678A" w:rsidP="005B71AD">
      <w:r w:rsidRPr="00E73FC2">
        <w:t>_____________________________________________________________________________________</w:t>
      </w:r>
    </w:p>
    <w:p w:rsidR="008D678A" w:rsidRPr="00E73FC2" w:rsidRDefault="008D678A" w:rsidP="005B71AD">
      <w:r w:rsidRPr="00E73FC2">
        <w:t>Адрес регистрации  места жительства  матери (законного представителя)______________________</w:t>
      </w:r>
    </w:p>
    <w:p w:rsidR="008D678A" w:rsidRPr="00E73FC2" w:rsidRDefault="008D678A" w:rsidP="005B71AD">
      <w:r w:rsidRPr="00E73FC2">
        <w:t>_____________________________________________________________________________________</w:t>
      </w:r>
    </w:p>
    <w:p w:rsidR="008D678A" w:rsidRPr="00E73FC2" w:rsidRDefault="008D678A" w:rsidP="005B71AD">
      <w:r w:rsidRPr="00E73FC2">
        <w:t>Контактный телефон___________________________________________________________________</w:t>
      </w:r>
    </w:p>
    <w:p w:rsidR="008D678A" w:rsidRPr="00E73FC2" w:rsidRDefault="008D678A" w:rsidP="005B71AD">
      <w:r w:rsidRPr="00E73FC2">
        <w:t>Ф.И.О. отца (законного представителя)___________________________________________________</w:t>
      </w:r>
    </w:p>
    <w:p w:rsidR="008D678A" w:rsidRPr="00E73FC2" w:rsidRDefault="008D678A" w:rsidP="005B71AD">
      <w:r w:rsidRPr="00E73FC2">
        <w:t>_____________________________________________________________________________________</w:t>
      </w:r>
    </w:p>
    <w:p w:rsidR="008D678A" w:rsidRPr="00E73FC2" w:rsidRDefault="008D678A" w:rsidP="005B71AD">
      <w:r w:rsidRPr="00E73FC2">
        <w:t>Адрес регистрации  места жительства  отца  (законного представителя)________________________</w:t>
      </w:r>
    </w:p>
    <w:p w:rsidR="008D678A" w:rsidRPr="00E73FC2" w:rsidRDefault="008D678A" w:rsidP="005B71AD">
      <w:r w:rsidRPr="00E73FC2">
        <w:t>_____________________________________________________________________________________</w:t>
      </w:r>
    </w:p>
    <w:p w:rsidR="008D678A" w:rsidRPr="00E73FC2" w:rsidRDefault="008D678A" w:rsidP="005B71AD">
      <w:r w:rsidRPr="00E73FC2">
        <w:t>Контактный телефон___________________________________________________________________</w:t>
      </w:r>
    </w:p>
    <w:p w:rsidR="008D678A" w:rsidRPr="00E73FC2" w:rsidRDefault="008D678A" w:rsidP="00B70DC6">
      <w:pPr>
        <w:ind w:firstLine="708"/>
      </w:pPr>
      <w:r w:rsidRPr="00E73FC2">
        <w:t xml:space="preserve">К заявлению прилагаю следующие документы: копию свидетельства о рождении, копию свидетельства о регистрации ребёнка по месту жительства, медицинскую карту. </w:t>
      </w:r>
    </w:p>
    <w:p w:rsidR="008D678A" w:rsidRPr="00E73FC2" w:rsidRDefault="008D678A" w:rsidP="00B70DC6">
      <w:pPr>
        <w:ind w:firstLine="708"/>
      </w:pPr>
      <w:r w:rsidRPr="00E73FC2">
        <w:t>По своему усмотрению дополнительно предоставляю документы:</w:t>
      </w:r>
    </w:p>
    <w:p w:rsidR="008D678A" w:rsidRPr="00E73FC2" w:rsidRDefault="008D678A" w:rsidP="00B70DC6">
      <w:r w:rsidRPr="00E73FC2">
        <w:t>____________________________________________________________________________________</w:t>
      </w:r>
    </w:p>
    <w:p w:rsidR="008D678A" w:rsidRPr="00E73FC2" w:rsidRDefault="008D678A" w:rsidP="005B71AD">
      <w:r w:rsidRPr="00E73FC2">
        <w:t>____________________________________________________________________________________</w:t>
      </w:r>
    </w:p>
    <w:p w:rsidR="008D678A" w:rsidRPr="00E73FC2" w:rsidRDefault="008D678A" w:rsidP="005B71AD">
      <w:r w:rsidRPr="00E73FC2">
        <w:t>____________________________________________________________________________________</w:t>
      </w:r>
    </w:p>
    <w:p w:rsidR="008D678A" w:rsidRPr="00E73FC2" w:rsidRDefault="008D678A" w:rsidP="00444F66">
      <w:pPr>
        <w:pStyle w:val="ConsPlusNonformat"/>
        <w:widowControl/>
        <w:ind w:firstLine="708"/>
        <w:rPr>
          <w:rFonts w:ascii="Times New Roman" w:hAnsi="Times New Roman" w:cs="Times New Roman"/>
          <w:sz w:val="24"/>
          <w:szCs w:val="24"/>
        </w:rPr>
      </w:pPr>
      <w:r w:rsidRPr="00E73FC2">
        <w:rPr>
          <w:rFonts w:ascii="Times New Roman" w:hAnsi="Times New Roman" w:cs="Times New Roman"/>
          <w:sz w:val="24"/>
          <w:szCs w:val="24"/>
        </w:rPr>
        <w:t xml:space="preserve">С </w:t>
      </w:r>
      <w:r>
        <w:rPr>
          <w:rFonts w:ascii="Times New Roman" w:hAnsi="Times New Roman" w:cs="Times New Roman"/>
          <w:sz w:val="24"/>
          <w:szCs w:val="24"/>
        </w:rPr>
        <w:t xml:space="preserve"> уставом,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73FC2">
        <w:rPr>
          <w:rFonts w:ascii="Times New Roman" w:hAnsi="Times New Roman" w:cs="Times New Roman"/>
          <w:sz w:val="24"/>
          <w:szCs w:val="24"/>
        </w:rPr>
        <w:t>лицензией на осуществление образовательной деятельности, образовательн</w:t>
      </w:r>
      <w:r>
        <w:rPr>
          <w:rFonts w:ascii="Times New Roman" w:hAnsi="Times New Roman" w:cs="Times New Roman"/>
          <w:sz w:val="24"/>
          <w:szCs w:val="24"/>
        </w:rPr>
        <w:t xml:space="preserve">ыми </w:t>
      </w:r>
      <w:r w:rsidRPr="00E73FC2">
        <w:rPr>
          <w:rFonts w:ascii="Times New Roman" w:hAnsi="Times New Roman" w:cs="Times New Roman"/>
          <w:sz w:val="24"/>
          <w:szCs w:val="24"/>
        </w:rPr>
        <w:t>программ</w:t>
      </w:r>
      <w:r>
        <w:rPr>
          <w:rFonts w:ascii="Times New Roman" w:hAnsi="Times New Roman" w:cs="Times New Roman"/>
          <w:sz w:val="24"/>
          <w:szCs w:val="24"/>
        </w:rPr>
        <w:t>ами</w:t>
      </w:r>
      <w:r w:rsidRPr="00E73FC2">
        <w:rPr>
          <w:rFonts w:ascii="Times New Roman" w:hAnsi="Times New Roman" w:cs="Times New Roman"/>
          <w:sz w:val="24"/>
          <w:szCs w:val="24"/>
        </w:rPr>
        <w:t xml:space="preserve"> дошкольного образования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73FC2">
        <w:rPr>
          <w:rFonts w:ascii="Times New Roman" w:hAnsi="Times New Roman" w:cs="Times New Roman"/>
          <w:sz w:val="24"/>
          <w:szCs w:val="24"/>
        </w:rPr>
        <w:t xml:space="preserve">и другими документами, регламентирующими </w:t>
      </w:r>
      <w:r>
        <w:rPr>
          <w:rFonts w:ascii="Times New Roman" w:hAnsi="Times New Roman" w:cs="Times New Roman"/>
          <w:sz w:val="24"/>
          <w:szCs w:val="24"/>
        </w:rPr>
        <w:t xml:space="preserve"> организацию  и осуществление </w:t>
      </w:r>
      <w:r w:rsidRPr="00E73FC2">
        <w:rPr>
          <w:rFonts w:ascii="Times New Roman" w:hAnsi="Times New Roman" w:cs="Times New Roman"/>
          <w:sz w:val="24"/>
          <w:szCs w:val="24"/>
        </w:rPr>
        <w:t>образовательн</w:t>
      </w:r>
      <w:r>
        <w:rPr>
          <w:rFonts w:ascii="Times New Roman" w:hAnsi="Times New Roman" w:cs="Times New Roman"/>
          <w:sz w:val="24"/>
          <w:szCs w:val="24"/>
        </w:rPr>
        <w:t xml:space="preserve">ой </w:t>
      </w:r>
      <w:r w:rsidRPr="00E73FC2">
        <w:rPr>
          <w:rFonts w:ascii="Times New Roman" w:hAnsi="Times New Roman" w:cs="Times New Roman"/>
          <w:sz w:val="24"/>
          <w:szCs w:val="24"/>
        </w:rPr>
        <w:t xml:space="preserve"> деятельност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E73FC2">
        <w:rPr>
          <w:rFonts w:ascii="Times New Roman" w:hAnsi="Times New Roman" w:cs="Times New Roman"/>
          <w:sz w:val="24"/>
          <w:szCs w:val="24"/>
        </w:rPr>
        <w:t xml:space="preserve"> учреждения</w:t>
      </w:r>
      <w:r>
        <w:rPr>
          <w:rFonts w:ascii="Times New Roman" w:hAnsi="Times New Roman" w:cs="Times New Roman"/>
          <w:sz w:val="24"/>
          <w:szCs w:val="24"/>
        </w:rPr>
        <w:t xml:space="preserve">, права и  обязанности воспитанников </w:t>
      </w:r>
      <w:r w:rsidRPr="00E73FC2">
        <w:rPr>
          <w:rFonts w:ascii="Times New Roman" w:hAnsi="Times New Roman" w:cs="Times New Roman"/>
          <w:sz w:val="24"/>
          <w:szCs w:val="24"/>
        </w:rPr>
        <w:t>ознакомлен(а)_______________.</w:t>
      </w:r>
    </w:p>
    <w:p w:rsidR="008D678A" w:rsidRPr="00E73FC2" w:rsidRDefault="008D678A" w:rsidP="00E42E69">
      <w:pPr>
        <w:pStyle w:val="ConsPlusNonformat"/>
        <w:widowControl/>
        <w:jc w:val="both"/>
        <w:rPr>
          <w:rFonts w:ascii="Times New Roman" w:hAnsi="Times New Roman" w:cs="Times New Roman"/>
          <w:i/>
          <w:iCs/>
          <w:sz w:val="16"/>
          <w:szCs w:val="16"/>
        </w:rPr>
      </w:pPr>
      <w:r>
        <w:rPr>
          <w:rFonts w:ascii="Times New Roman" w:hAnsi="Times New Roman" w:cs="Times New Roman"/>
          <w:i/>
          <w:iCs/>
          <w:sz w:val="16"/>
          <w:szCs w:val="16"/>
        </w:rPr>
        <w:t xml:space="preserve">                                                                                                </w:t>
      </w:r>
      <w:r w:rsidRPr="00E73FC2">
        <w:rPr>
          <w:rFonts w:ascii="Times New Roman" w:hAnsi="Times New Roman" w:cs="Times New Roman"/>
          <w:i/>
          <w:iCs/>
          <w:sz w:val="16"/>
          <w:szCs w:val="16"/>
        </w:rPr>
        <w:t>(подпись)</w:t>
      </w:r>
      <w:r w:rsidRPr="00E73FC2">
        <w:rPr>
          <w:rFonts w:ascii="Times New Roman" w:hAnsi="Times New Roman" w:cs="Times New Roman"/>
          <w:i/>
          <w:iCs/>
          <w:sz w:val="16"/>
          <w:szCs w:val="16"/>
        </w:rPr>
        <w:tab/>
      </w:r>
    </w:p>
    <w:p w:rsidR="008D678A" w:rsidRPr="00E73FC2" w:rsidRDefault="008D678A" w:rsidP="00221177">
      <w:pPr>
        <w:tabs>
          <w:tab w:val="left" w:pos="2310"/>
        </w:tabs>
        <w:rPr>
          <w:sz w:val="22"/>
          <w:szCs w:val="22"/>
        </w:rPr>
      </w:pPr>
      <w:r w:rsidRPr="00E73FC2">
        <w:t>Даю согласие  на обработку моих персональных данных и персональных данных моего ребенка  в объеме, указанном в заявлении и прилагаемых документах, в целях обеспечения соблюдения требований Федерального закона от 29.12.2012 №273-ФЗ «Об образовании в Российской Федерации» и иных нормативных правовых актов сферы образования на срок действия договора об образовании по образовательным программам дошкольного образования</w:t>
      </w:r>
      <w:r w:rsidRPr="00E73FC2">
        <w:rPr>
          <w:sz w:val="22"/>
          <w:szCs w:val="22"/>
        </w:rPr>
        <w:t>.____________________</w:t>
      </w:r>
    </w:p>
    <w:p w:rsidR="008D678A" w:rsidRPr="00E73FC2" w:rsidRDefault="008D678A" w:rsidP="005B71AD">
      <w:pPr>
        <w:rPr>
          <w:i/>
          <w:iCs/>
        </w:rPr>
      </w:pPr>
      <w:r w:rsidRPr="00E73FC2">
        <w:rPr>
          <w:sz w:val="22"/>
          <w:szCs w:val="22"/>
        </w:rPr>
        <w:tab/>
      </w:r>
      <w:r>
        <w:rPr>
          <w:sz w:val="22"/>
          <w:szCs w:val="22"/>
        </w:rPr>
        <w:t xml:space="preserve">                                                                                                                                                      </w:t>
      </w:r>
      <w:r w:rsidRPr="00E73FC2">
        <w:rPr>
          <w:i/>
          <w:iCs/>
          <w:sz w:val="16"/>
          <w:szCs w:val="16"/>
        </w:rPr>
        <w:t>(подпись)</w:t>
      </w:r>
      <w:r w:rsidRPr="00E73FC2">
        <w:rPr>
          <w:i/>
          <w:iCs/>
          <w:sz w:val="16"/>
          <w:szCs w:val="16"/>
        </w:rPr>
        <w:tab/>
      </w:r>
    </w:p>
    <w:p w:rsidR="008D678A" w:rsidRPr="00E73FC2" w:rsidRDefault="008D678A" w:rsidP="005B71AD"/>
    <w:p w:rsidR="008D678A" w:rsidRPr="00E73FC2" w:rsidRDefault="008D678A" w:rsidP="005B71AD">
      <w:r w:rsidRPr="00E73FC2">
        <w:t>« ___» ___________ 20____ г.</w:t>
      </w:r>
      <w:r w:rsidRPr="00E73FC2">
        <w:tab/>
      </w:r>
      <w:r w:rsidRPr="00E73FC2">
        <w:tab/>
        <w:t>________________                     _______________</w:t>
      </w:r>
    </w:p>
    <w:p w:rsidR="008D678A" w:rsidRPr="00E73FC2" w:rsidRDefault="008D678A">
      <w:r w:rsidRPr="00E73FC2">
        <w:rPr>
          <w:i/>
          <w:iCs/>
        </w:rPr>
        <w:tab/>
      </w:r>
      <w:r w:rsidRPr="00E73FC2">
        <w:rPr>
          <w:i/>
          <w:iCs/>
        </w:rPr>
        <w:tab/>
      </w:r>
      <w:r w:rsidRPr="00E73FC2">
        <w:rPr>
          <w:i/>
          <w:iCs/>
        </w:rPr>
        <w:tab/>
      </w:r>
      <w:r w:rsidRPr="00E73FC2">
        <w:rPr>
          <w:i/>
          <w:iCs/>
        </w:rPr>
        <w:tab/>
      </w:r>
      <w:r w:rsidRPr="00E73FC2">
        <w:rPr>
          <w:i/>
          <w:iCs/>
        </w:rPr>
        <w:tab/>
        <w:t xml:space="preserve">                        (</w:t>
      </w:r>
      <w:r w:rsidRPr="00E73FC2">
        <w:rPr>
          <w:i/>
          <w:iCs/>
          <w:sz w:val="16"/>
          <w:szCs w:val="16"/>
        </w:rPr>
        <w:t>подпись)                      (расшифровка)</w:t>
      </w:r>
    </w:p>
    <w:sectPr w:rsidR="008D678A" w:rsidRPr="00E73FC2" w:rsidSect="00EC23E3">
      <w:pgSz w:w="11906" w:h="16838"/>
      <w:pgMar w:top="568" w:right="566" w:bottom="340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embedSystemFont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B71AD"/>
    <w:rsid w:val="00175086"/>
    <w:rsid w:val="001826B9"/>
    <w:rsid w:val="00221177"/>
    <w:rsid w:val="002349F3"/>
    <w:rsid w:val="003775A7"/>
    <w:rsid w:val="00386B75"/>
    <w:rsid w:val="003D26AA"/>
    <w:rsid w:val="003E6F86"/>
    <w:rsid w:val="00437D27"/>
    <w:rsid w:val="00444F66"/>
    <w:rsid w:val="004847E9"/>
    <w:rsid w:val="004A5360"/>
    <w:rsid w:val="004B09D2"/>
    <w:rsid w:val="004E232D"/>
    <w:rsid w:val="005B71AD"/>
    <w:rsid w:val="00623A01"/>
    <w:rsid w:val="006273F2"/>
    <w:rsid w:val="00635396"/>
    <w:rsid w:val="006E5BA8"/>
    <w:rsid w:val="006F30E9"/>
    <w:rsid w:val="00733AC1"/>
    <w:rsid w:val="007A5279"/>
    <w:rsid w:val="008D678A"/>
    <w:rsid w:val="008F149C"/>
    <w:rsid w:val="008F4E90"/>
    <w:rsid w:val="00934209"/>
    <w:rsid w:val="009F41D0"/>
    <w:rsid w:val="00A1158E"/>
    <w:rsid w:val="00A87E04"/>
    <w:rsid w:val="00AA7358"/>
    <w:rsid w:val="00AD31FF"/>
    <w:rsid w:val="00B70DC6"/>
    <w:rsid w:val="00BD4D70"/>
    <w:rsid w:val="00BE21C0"/>
    <w:rsid w:val="00CF5561"/>
    <w:rsid w:val="00D327F7"/>
    <w:rsid w:val="00D50C10"/>
    <w:rsid w:val="00D96D92"/>
    <w:rsid w:val="00DF2535"/>
    <w:rsid w:val="00E003CA"/>
    <w:rsid w:val="00E42E69"/>
    <w:rsid w:val="00E479DE"/>
    <w:rsid w:val="00E73FC2"/>
    <w:rsid w:val="00EC23E3"/>
    <w:rsid w:val="00EC3C7D"/>
    <w:rsid w:val="00F403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71AD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5B71AD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rsid w:val="0017508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75086"/>
    <w:rPr>
      <w:rFonts w:ascii="Segoe UI" w:hAnsi="Segoe UI" w:cs="Segoe UI"/>
      <w:sz w:val="18"/>
      <w:szCs w:val="18"/>
      <w:lang w:eastAsia="ru-RU"/>
    </w:rPr>
  </w:style>
  <w:style w:type="paragraph" w:customStyle="1" w:styleId="Style1">
    <w:name w:val="Style1"/>
    <w:uiPriority w:val="99"/>
    <w:rsid w:val="00EC23E3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577</Words>
  <Characters>3290</Characters>
  <Application>Microsoft Office Outlook</Application>
  <DocSecurity>0</DocSecurity>
  <Lines>0</Lines>
  <Paragraphs>0</Paragraphs>
  <ScaleCrop>false</ScaleCrop>
  <Company>RePack by SPecialiST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мадоу 152 №7</dc:creator>
  <cp:keywords/>
  <dc:description/>
  <cp:lastModifiedBy>Настя</cp:lastModifiedBy>
  <cp:revision>4</cp:revision>
  <cp:lastPrinted>2019-12-06T08:00:00Z</cp:lastPrinted>
  <dcterms:created xsi:type="dcterms:W3CDTF">2020-05-21T13:42:00Z</dcterms:created>
  <dcterms:modified xsi:type="dcterms:W3CDTF">2020-05-21T12:56:00Z</dcterms:modified>
</cp:coreProperties>
</file>